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02A91568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7D0499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7D0499" w:rsidRPr="006C4E55" w:rsidRDefault="007D0499" w:rsidP="007D0499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02C6ADB" w14:textId="77777777" w:rsidR="007D0499" w:rsidRPr="00150493" w:rsidRDefault="007D0499" w:rsidP="007D04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530C4599" w:rsidR="007D0499" w:rsidRPr="003B1F9F" w:rsidRDefault="007D0499" w:rsidP="007D0499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7D0499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7D0499" w:rsidRPr="006C4E55" w:rsidRDefault="007D0499" w:rsidP="007D0499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82407A1" w:rsidR="007D0499" w:rsidRPr="006E2259" w:rsidRDefault="00E0164E" w:rsidP="007D04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07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D4BF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–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09</w:t>
            </w:r>
            <w:r w:rsidR="00C9574D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3D4BF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april</w:t>
            </w:r>
            <w:proofErr w:type="spellEnd"/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7D0499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6E623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7D0499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</w:t>
            </w:r>
            <w:proofErr w:type="spellEnd"/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/ </w:t>
            </w:r>
            <w:proofErr w:type="spellStart"/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institucije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3166B2E4" w:rsidR="000A65B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 xml:space="preserve">Cena </w:t>
            </w:r>
            <w:proofErr w:type="spellStart"/>
            <w:r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>učešća</w:t>
            </w:r>
            <w:proofErr w:type="spellEnd"/>
            <w:r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 xml:space="preserve"> u RSD</w:t>
            </w:r>
            <w:r w:rsidR="00C9574D"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 xml:space="preserve"> (</w:t>
            </w:r>
            <w:proofErr w:type="spellStart"/>
            <w:r w:rsidR="00C9574D"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>zaokružiti</w:t>
            </w:r>
            <w:proofErr w:type="spellEnd"/>
            <w:r w:rsidR="00C9574D"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>)</w:t>
            </w:r>
            <w:r w:rsid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:</w:t>
            </w:r>
          </w:p>
          <w:p w14:paraId="2B5F74A3" w14:textId="11199720" w:rsidR="00C9574D" w:rsidRPr="00EE6488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noProof/>
                <w:color w:val="00669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DBA71F" wp14:editId="6739978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179070</wp:posOffset>
                      </wp:positionV>
                      <wp:extent cx="215900" cy="177800"/>
                      <wp:effectExtent l="0" t="0" r="12700" b="12700"/>
                      <wp:wrapNone/>
                      <wp:docPr id="7" name="Fram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778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121AC" id="Frame 7" o:spid="_x0000_s1026" style="position:absolute;margin-left:17.25pt;margin-top:14.1pt;width:17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" path="m,l215900,r,177800l,177800,,xm22225,22225r,133350l193675,155575r,-133350l22225,22225xe" fillcolor="#4f81bd [3204]" strokecolor="#243f60 [1604]" strokeweight="2pt">
                      <v:path arrowok="t" o:connecttype="custom" o:connectlocs="0,0;215900,0;215900,177800;0,177800;0,0;22225,22225;22225,155575;193675,155575;193675,22225;22225,22225" o:connectangles="0,0,0,0,0,0,0,0,0,0"/>
                    </v:shape>
                  </w:pict>
                </mc:Fallback>
              </mc:AlternateContent>
            </w:r>
          </w:p>
          <w:p w14:paraId="6C1D22F0" w14:textId="6FCE6761" w:rsidR="000A65B5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 xml:space="preserve">     </w:t>
            </w:r>
            <w:r w:rsidR="007D049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31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uživo</w:t>
            </w:r>
            <w:proofErr w:type="spellEnd"/>
          </w:p>
          <w:p w14:paraId="65407737" w14:textId="5A1773D0" w:rsidR="00C9574D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noProof/>
                <w:color w:val="00669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81C3DC" wp14:editId="288A725C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178435</wp:posOffset>
                      </wp:positionV>
                      <wp:extent cx="215900" cy="177800"/>
                      <wp:effectExtent l="0" t="0" r="12700" b="12700"/>
                      <wp:wrapNone/>
                      <wp:docPr id="8" name="Fram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778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151319" w14:textId="625209D0" w:rsidR="00C9574D" w:rsidRDefault="00C9574D" w:rsidP="00C9574D">
                                  <w:pPr>
                                    <w:jc w:val="center"/>
                                  </w:pPr>
                                  <w:r>
                                    <w:t>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1C3DC" id="Frame 8" o:spid="_x0000_s1026" style="position:absolute;left:0;text-align:left;margin-left:17pt;margin-top:14.05pt;width:17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" adj="-11796480,,5400" path="m,l215900,r,177800l,177800,,xm22225,22225r,133350l193675,155575r,-133350l22225,22225xe" fillcolor="#4f81bd [3204]" strokecolor="#243f60 [1604]" strokeweight="2pt">
                      <v:stroke joinstyle="miter"/>
                      <v:formulas/>
                      <v:path arrowok="t" o:connecttype="custom" o:connectlocs="0,0;215900,0;215900,177800;0,177800;0,0;22225,22225;22225,155575;193675,155575;193675,22225;22225,22225" o:connectangles="0,0,0,0,0,0,0,0,0,0" textboxrect="0,0,215900,177800"/>
                      <v:textbox>
                        <w:txbxContent>
                          <w:p w14:paraId="29151319" w14:textId="625209D0" w:rsidR="00C9574D" w:rsidRDefault="00C9574D" w:rsidP="00C9574D">
                            <w:pPr>
                              <w:jc w:val="center"/>
                            </w:pPr>
                            <w:r>
                              <w:t>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A14B93" w14:textId="27886E09" w:rsidR="00C9574D" w:rsidRPr="00EE6488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26.900 + PDV - online</w:t>
            </w:r>
          </w:p>
          <w:p w14:paraId="34D249E6" w14:textId="16E18ED6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22FFF01F" w14:textId="736489D8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slučaju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nedolaska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obuku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,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novac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neće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biti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>vraćen</w:t>
            </w:r>
            <w:proofErr w:type="spellEnd"/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, </w:t>
            </w:r>
          </w:p>
          <w:p w14:paraId="52C72EB3" w14:textId="7FDC444D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prebačen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nek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u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drug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u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obuku</w:t>
            </w:r>
            <w:proofErr w:type="spellEnd"/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4267C55F" w14:textId="7E16F55F" w:rsidR="005E6904" w:rsidRDefault="00E4700A" w:rsidP="0099675F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7B62C5">
              <w:rPr>
                <w:rFonts w:ascii="Cambria" w:hAnsi="Cambria" w:cs="Arial"/>
                <w:color w:val="808080"/>
                <w:sz w:val="22"/>
                <w:szCs w:val="22"/>
              </w:rPr>
              <w:t>0</w:t>
            </w:r>
            <w:r w:rsidR="00E0164E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6E623B">
              <w:rPr>
                <w:rFonts w:ascii="Cambria" w:hAnsi="Cambria" w:cs="Arial"/>
                <w:color w:val="808080"/>
                <w:sz w:val="22"/>
                <w:szCs w:val="22"/>
              </w:rPr>
              <w:t>0</w:t>
            </w:r>
            <w:r w:rsidR="00E0164E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6E623B">
              <w:rPr>
                <w:rFonts w:ascii="Cambria" w:hAnsi="Cambria" w:cs="Arial"/>
                <w:color w:val="808080"/>
                <w:sz w:val="22"/>
                <w:szCs w:val="22"/>
              </w:rPr>
              <w:t>5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D7438E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5FF9C" w14:textId="77777777" w:rsidR="00EE66F1" w:rsidRDefault="00EE66F1" w:rsidP="00055B8A">
      <w:pPr>
        <w:spacing w:after="0" w:line="240" w:lineRule="auto"/>
      </w:pPr>
      <w:r>
        <w:separator/>
      </w:r>
    </w:p>
  </w:endnote>
  <w:endnote w:type="continuationSeparator" w:id="0">
    <w:p w14:paraId="3E82833F" w14:textId="77777777" w:rsidR="00EE66F1" w:rsidRDefault="00EE66F1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EEDE" w14:textId="77777777" w:rsidR="00EE66F1" w:rsidRDefault="00EE66F1" w:rsidP="00055B8A">
      <w:pPr>
        <w:spacing w:after="0" w:line="240" w:lineRule="auto"/>
      </w:pPr>
      <w:r>
        <w:separator/>
      </w:r>
    </w:p>
  </w:footnote>
  <w:footnote w:type="continuationSeparator" w:id="0">
    <w:p w14:paraId="31C35A82" w14:textId="77777777" w:rsidR="00EE66F1" w:rsidRDefault="00EE66F1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4719"/>
    <w:rsid w:val="000358E7"/>
    <w:rsid w:val="00035934"/>
    <w:rsid w:val="00051FD4"/>
    <w:rsid w:val="00054044"/>
    <w:rsid w:val="00055B8A"/>
    <w:rsid w:val="000629C2"/>
    <w:rsid w:val="000A4381"/>
    <w:rsid w:val="000A65B5"/>
    <w:rsid w:val="000B14D0"/>
    <w:rsid w:val="000B5AAD"/>
    <w:rsid w:val="000C0022"/>
    <w:rsid w:val="000C0B89"/>
    <w:rsid w:val="000D3B3B"/>
    <w:rsid w:val="000E56E9"/>
    <w:rsid w:val="000E65C3"/>
    <w:rsid w:val="0010763B"/>
    <w:rsid w:val="00111963"/>
    <w:rsid w:val="00120310"/>
    <w:rsid w:val="00135868"/>
    <w:rsid w:val="00150493"/>
    <w:rsid w:val="00177B7B"/>
    <w:rsid w:val="00181D72"/>
    <w:rsid w:val="00186227"/>
    <w:rsid w:val="00187A3C"/>
    <w:rsid w:val="00194835"/>
    <w:rsid w:val="001A311A"/>
    <w:rsid w:val="001D00D2"/>
    <w:rsid w:val="001D4300"/>
    <w:rsid w:val="001E17C3"/>
    <w:rsid w:val="001E7236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02A0"/>
    <w:rsid w:val="00306832"/>
    <w:rsid w:val="00307EBB"/>
    <w:rsid w:val="003B1F9F"/>
    <w:rsid w:val="003B61BE"/>
    <w:rsid w:val="003C6029"/>
    <w:rsid w:val="003D4BFA"/>
    <w:rsid w:val="003D6265"/>
    <w:rsid w:val="003D7EFC"/>
    <w:rsid w:val="004031A1"/>
    <w:rsid w:val="004322F5"/>
    <w:rsid w:val="00475E4A"/>
    <w:rsid w:val="00476936"/>
    <w:rsid w:val="004771DD"/>
    <w:rsid w:val="004978DC"/>
    <w:rsid w:val="004B1363"/>
    <w:rsid w:val="004B5F1F"/>
    <w:rsid w:val="004D0431"/>
    <w:rsid w:val="004D402B"/>
    <w:rsid w:val="004E208A"/>
    <w:rsid w:val="004F3152"/>
    <w:rsid w:val="004F732F"/>
    <w:rsid w:val="0050190F"/>
    <w:rsid w:val="00514BEF"/>
    <w:rsid w:val="00521B17"/>
    <w:rsid w:val="00541262"/>
    <w:rsid w:val="00543933"/>
    <w:rsid w:val="00544C94"/>
    <w:rsid w:val="005644EA"/>
    <w:rsid w:val="0057195A"/>
    <w:rsid w:val="005777F0"/>
    <w:rsid w:val="005A37F4"/>
    <w:rsid w:val="005C434E"/>
    <w:rsid w:val="005D23B6"/>
    <w:rsid w:val="005D384E"/>
    <w:rsid w:val="005E26B6"/>
    <w:rsid w:val="005E6904"/>
    <w:rsid w:val="0060132D"/>
    <w:rsid w:val="0061039E"/>
    <w:rsid w:val="0061166F"/>
    <w:rsid w:val="006121E7"/>
    <w:rsid w:val="00642E3F"/>
    <w:rsid w:val="0064321B"/>
    <w:rsid w:val="00652A77"/>
    <w:rsid w:val="00654CC0"/>
    <w:rsid w:val="006618D6"/>
    <w:rsid w:val="006669C1"/>
    <w:rsid w:val="00674FBC"/>
    <w:rsid w:val="00676D16"/>
    <w:rsid w:val="006823E2"/>
    <w:rsid w:val="0068478F"/>
    <w:rsid w:val="006C4DCE"/>
    <w:rsid w:val="006C4E55"/>
    <w:rsid w:val="006E2259"/>
    <w:rsid w:val="006E4210"/>
    <w:rsid w:val="006E623B"/>
    <w:rsid w:val="00701518"/>
    <w:rsid w:val="007032C5"/>
    <w:rsid w:val="00707048"/>
    <w:rsid w:val="0071355A"/>
    <w:rsid w:val="00721240"/>
    <w:rsid w:val="007448CA"/>
    <w:rsid w:val="0078232E"/>
    <w:rsid w:val="007871D3"/>
    <w:rsid w:val="00795D93"/>
    <w:rsid w:val="007B53BB"/>
    <w:rsid w:val="007B62C5"/>
    <w:rsid w:val="007B6382"/>
    <w:rsid w:val="007B68F6"/>
    <w:rsid w:val="007C6CAC"/>
    <w:rsid w:val="007D0499"/>
    <w:rsid w:val="007E2010"/>
    <w:rsid w:val="007E354A"/>
    <w:rsid w:val="00822CC2"/>
    <w:rsid w:val="00825AB5"/>
    <w:rsid w:val="00827A0D"/>
    <w:rsid w:val="008305EC"/>
    <w:rsid w:val="00832A88"/>
    <w:rsid w:val="00840FCE"/>
    <w:rsid w:val="008556CE"/>
    <w:rsid w:val="00864E52"/>
    <w:rsid w:val="0086660C"/>
    <w:rsid w:val="00873D03"/>
    <w:rsid w:val="00896367"/>
    <w:rsid w:val="008A1C29"/>
    <w:rsid w:val="008E24FA"/>
    <w:rsid w:val="008E2A31"/>
    <w:rsid w:val="009449B3"/>
    <w:rsid w:val="009505AA"/>
    <w:rsid w:val="00955CC4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B4840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60E0B"/>
    <w:rsid w:val="00B96A19"/>
    <w:rsid w:val="00BC286F"/>
    <w:rsid w:val="00BF643F"/>
    <w:rsid w:val="00C03C00"/>
    <w:rsid w:val="00C23DEC"/>
    <w:rsid w:val="00C45290"/>
    <w:rsid w:val="00C458B3"/>
    <w:rsid w:val="00C45BB3"/>
    <w:rsid w:val="00C776AF"/>
    <w:rsid w:val="00C9574D"/>
    <w:rsid w:val="00CB3233"/>
    <w:rsid w:val="00CB50E6"/>
    <w:rsid w:val="00CD6323"/>
    <w:rsid w:val="00CE0889"/>
    <w:rsid w:val="00CF41DF"/>
    <w:rsid w:val="00D02932"/>
    <w:rsid w:val="00D07BC9"/>
    <w:rsid w:val="00D11362"/>
    <w:rsid w:val="00D13115"/>
    <w:rsid w:val="00D253E7"/>
    <w:rsid w:val="00D34E45"/>
    <w:rsid w:val="00D377A8"/>
    <w:rsid w:val="00D44CB8"/>
    <w:rsid w:val="00D46E24"/>
    <w:rsid w:val="00D65BF2"/>
    <w:rsid w:val="00D7438E"/>
    <w:rsid w:val="00DA6A45"/>
    <w:rsid w:val="00DC0DFE"/>
    <w:rsid w:val="00DC3157"/>
    <w:rsid w:val="00DD0BE2"/>
    <w:rsid w:val="00E0164E"/>
    <w:rsid w:val="00E06EFC"/>
    <w:rsid w:val="00E40C72"/>
    <w:rsid w:val="00E4700A"/>
    <w:rsid w:val="00E71991"/>
    <w:rsid w:val="00E83F09"/>
    <w:rsid w:val="00E840FC"/>
    <w:rsid w:val="00EA6262"/>
    <w:rsid w:val="00EC6BC6"/>
    <w:rsid w:val="00EC76A7"/>
    <w:rsid w:val="00ED66AE"/>
    <w:rsid w:val="00ED69D4"/>
    <w:rsid w:val="00EE6488"/>
    <w:rsid w:val="00EE66F1"/>
    <w:rsid w:val="00F25423"/>
    <w:rsid w:val="00F41FAC"/>
    <w:rsid w:val="00F446C9"/>
    <w:rsid w:val="00F4476E"/>
    <w:rsid w:val="00F510FD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4C317-3808-4F97-A398-08020D05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1264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3</cp:revision>
  <cp:lastPrinted>2019-12-23T13:45:00Z</cp:lastPrinted>
  <dcterms:created xsi:type="dcterms:W3CDTF">2025-02-14T12:19:00Z</dcterms:created>
  <dcterms:modified xsi:type="dcterms:W3CDTF">2025-03-05T13:48:00Z</dcterms:modified>
</cp:coreProperties>
</file>